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4B" w:rsidRDefault="00DE324B" w:rsidP="00CC020E">
      <w:pPr>
        <w:pStyle w:val="Heading11"/>
        <w:spacing w:line="312" w:lineRule="auto"/>
        <w:ind w:left="0" w:right="0"/>
        <w:jc w:val="center"/>
        <w:rPr>
          <w:w w:val="105"/>
          <w:lang w:val="es-ES"/>
        </w:rPr>
      </w:pPr>
      <w:r>
        <w:rPr>
          <w:w w:val="105"/>
          <w:lang w:val="es-ES"/>
        </w:rPr>
        <w:t>DOCTORADO EN ESTUDIOS SOCIALES</w:t>
      </w:r>
    </w:p>
    <w:p w:rsidR="00DE324B" w:rsidRPr="007C55E8" w:rsidRDefault="00DE324B" w:rsidP="00CC020E">
      <w:pPr>
        <w:pStyle w:val="Heading11"/>
        <w:spacing w:line="312" w:lineRule="auto"/>
        <w:ind w:left="0" w:right="0"/>
        <w:jc w:val="center"/>
        <w:rPr>
          <w:lang w:val="es-ES"/>
        </w:rPr>
      </w:pPr>
      <w:r w:rsidRPr="007C55E8">
        <w:rPr>
          <w:w w:val="105"/>
          <w:lang w:val="es-ES"/>
        </w:rPr>
        <w:t>FORMULARIO DE INSCRIPCIÓN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b/>
          <w:lang w:val="es-ES"/>
        </w:rPr>
      </w:pPr>
    </w:p>
    <w:p w:rsidR="00DE324B" w:rsidRPr="007C55E8" w:rsidRDefault="00DE324B" w:rsidP="00CC020E">
      <w:pPr>
        <w:spacing w:line="312" w:lineRule="auto"/>
        <w:jc w:val="both"/>
        <w:rPr>
          <w:b/>
          <w:sz w:val="18"/>
          <w:lang w:val="es-ES"/>
        </w:rPr>
      </w:pPr>
      <w:r w:rsidRPr="007C55E8">
        <w:rPr>
          <w:b/>
          <w:w w:val="105"/>
          <w:sz w:val="18"/>
          <w:lang w:val="es-ES"/>
        </w:rPr>
        <w:t>DATOS DE IDENTIDAD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Apellido: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lang w:val="es-ES"/>
        </w:rPr>
        <w:t>Nombres: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Fecha de nacimiento: 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Tipo y Nº de documento: 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Domicilio particular: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Localidad: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Provincia: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Código postal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Característica telefónica: 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Teléfono/s (FIJO Y CELULAR):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Email: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</w:p>
    <w:p w:rsidR="00DE324B" w:rsidRPr="007C55E8" w:rsidRDefault="00DE324B" w:rsidP="00CC020E">
      <w:pPr>
        <w:pStyle w:val="Heading11"/>
        <w:spacing w:line="312" w:lineRule="auto"/>
        <w:ind w:left="0" w:right="0"/>
        <w:jc w:val="both"/>
        <w:rPr>
          <w:lang w:val="es-ES"/>
        </w:rPr>
      </w:pPr>
      <w:r w:rsidRPr="007C55E8">
        <w:rPr>
          <w:w w:val="105"/>
          <w:lang w:val="es-ES"/>
        </w:rPr>
        <w:t>FORMACIÓN ACADÉMICA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>Título de grado: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>
        <w:rPr>
          <w:w w:val="105"/>
          <w:lang w:val="es-ES"/>
        </w:rPr>
        <w:t>Año de egreso: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Duración del plan de estudio: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Institución: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>
        <w:rPr>
          <w:w w:val="105"/>
          <w:lang w:val="es-ES"/>
        </w:rPr>
        <w:t>Título de posgrado</w:t>
      </w:r>
      <w:r w:rsidRPr="007C55E8">
        <w:rPr>
          <w:w w:val="105"/>
          <w:lang w:val="es-ES"/>
        </w:rPr>
        <w:t xml:space="preserve">: 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>Institución otorgante: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>
        <w:rPr>
          <w:w w:val="105"/>
          <w:lang w:val="es-ES"/>
        </w:rPr>
        <w:t>Año de egreso: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Carrera en proceso: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Institución:</w:t>
      </w:r>
    </w:p>
    <w:p w:rsidR="00DE324B" w:rsidRDefault="00DE324B" w:rsidP="00CC020E">
      <w:pPr>
        <w:spacing w:line="312" w:lineRule="auto"/>
        <w:jc w:val="both"/>
        <w:rPr>
          <w:lang w:val="es-ES"/>
        </w:rPr>
      </w:pP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w w:val="105"/>
          <w:lang w:val="es-ES"/>
        </w:rPr>
      </w:pPr>
      <w:r>
        <w:rPr>
          <w:w w:val="105"/>
          <w:lang w:val="es-ES"/>
        </w:rPr>
        <w:t xml:space="preserve">BECAS </w:t>
      </w: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b w:val="0"/>
          <w:w w:val="105"/>
          <w:lang w:val="es-ES"/>
        </w:rPr>
      </w:pPr>
      <w:r>
        <w:rPr>
          <w:b w:val="0"/>
          <w:w w:val="105"/>
          <w:lang w:val="es-ES"/>
        </w:rPr>
        <w:t>En caso de que haya sido beneficiado con una beca para realizar la carrera para la que postula consigne:</w:t>
      </w: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b w:val="0"/>
          <w:w w:val="105"/>
          <w:lang w:val="es-ES"/>
        </w:rPr>
      </w:pPr>
      <w:r>
        <w:rPr>
          <w:b w:val="0"/>
          <w:w w:val="105"/>
          <w:lang w:val="es-ES"/>
        </w:rPr>
        <w:t>Organismo financiador (UNL, CONICET U OTRO):</w:t>
      </w: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b w:val="0"/>
          <w:w w:val="105"/>
          <w:lang w:val="es-ES"/>
        </w:rPr>
      </w:pPr>
      <w:r>
        <w:rPr>
          <w:b w:val="0"/>
          <w:w w:val="105"/>
          <w:lang w:val="es-ES"/>
        </w:rPr>
        <w:t>Fecha inicio:</w:t>
      </w:r>
    </w:p>
    <w:p w:rsidR="00DE324B" w:rsidRPr="00CC020E" w:rsidRDefault="00DE324B" w:rsidP="00CC020E">
      <w:pPr>
        <w:pStyle w:val="Heading11"/>
        <w:spacing w:line="312" w:lineRule="auto"/>
        <w:ind w:left="0" w:right="0"/>
        <w:jc w:val="both"/>
        <w:rPr>
          <w:b w:val="0"/>
          <w:w w:val="105"/>
          <w:lang w:val="es-ES"/>
        </w:rPr>
      </w:pPr>
      <w:r>
        <w:rPr>
          <w:b w:val="0"/>
          <w:w w:val="105"/>
          <w:lang w:val="es-ES"/>
        </w:rPr>
        <w:t>Fecha finalización:</w:t>
      </w: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w w:val="105"/>
          <w:lang w:val="es-ES"/>
        </w:rPr>
      </w:pPr>
    </w:p>
    <w:p w:rsidR="00DE324B" w:rsidRPr="007C55E8" w:rsidRDefault="00DE324B" w:rsidP="00CC020E">
      <w:pPr>
        <w:pStyle w:val="Heading11"/>
        <w:spacing w:line="312" w:lineRule="auto"/>
        <w:ind w:left="0" w:right="0"/>
        <w:jc w:val="both"/>
        <w:rPr>
          <w:lang w:val="es-ES"/>
        </w:rPr>
      </w:pPr>
      <w:r w:rsidRPr="007C55E8">
        <w:rPr>
          <w:w w:val="105"/>
          <w:lang w:val="es-ES"/>
        </w:rPr>
        <w:t>INFORMACIÓN LABORAL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Universidad, Instituto o Institución laboral: 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Facultad o Unidad Académica (si corresponde):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Cargo o función: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Asignatura: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Antigüedad docente (expresada en años):</w:t>
      </w:r>
    </w:p>
    <w:p w:rsidR="00DE324B" w:rsidRDefault="00DE324B" w:rsidP="00CC020E">
      <w:pPr>
        <w:pStyle w:val="Heading11"/>
        <w:spacing w:line="312" w:lineRule="auto"/>
        <w:ind w:left="0" w:right="0"/>
        <w:jc w:val="both"/>
        <w:rPr>
          <w:w w:val="105"/>
          <w:lang w:val="es-ES"/>
        </w:rPr>
      </w:pPr>
    </w:p>
    <w:p w:rsidR="00DE324B" w:rsidRPr="007C55E8" w:rsidRDefault="00DE324B" w:rsidP="00CC020E">
      <w:pPr>
        <w:pStyle w:val="Heading11"/>
        <w:spacing w:line="312" w:lineRule="auto"/>
        <w:ind w:left="0" w:right="0"/>
        <w:jc w:val="both"/>
        <w:rPr>
          <w:lang w:val="es-ES"/>
        </w:rPr>
      </w:pPr>
      <w:r w:rsidRPr="007C55E8">
        <w:rPr>
          <w:w w:val="105"/>
          <w:lang w:val="es-ES"/>
        </w:rPr>
        <w:t>P</w:t>
      </w:r>
      <w:r>
        <w:rPr>
          <w:w w:val="105"/>
          <w:lang w:val="es-ES"/>
        </w:rPr>
        <w:t>RE-PROYECTO DE TESIS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Título: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Nombre y Apellido del Director propuesto: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Filiación institucional del Director:</w:t>
      </w:r>
    </w:p>
    <w:p w:rsidR="00DE324B" w:rsidRDefault="00DE324B" w:rsidP="00CC020E">
      <w:pPr>
        <w:pStyle w:val="BodyText"/>
        <w:spacing w:line="312" w:lineRule="auto"/>
        <w:jc w:val="both"/>
        <w:rPr>
          <w:w w:val="105"/>
          <w:lang w:val="es-ES"/>
        </w:rPr>
      </w:pPr>
      <w:r w:rsidRPr="007C55E8">
        <w:rPr>
          <w:w w:val="105"/>
          <w:lang w:val="es-ES"/>
        </w:rPr>
        <w:t xml:space="preserve">Nombre y Apellido del Co-Director propuesto (si corresponde): </w:t>
      </w:r>
    </w:p>
    <w:p w:rsidR="00DE324B" w:rsidRPr="007C55E8" w:rsidRDefault="00DE324B" w:rsidP="00CC020E">
      <w:pPr>
        <w:pStyle w:val="BodyText"/>
        <w:spacing w:line="312" w:lineRule="auto"/>
        <w:jc w:val="both"/>
        <w:rPr>
          <w:lang w:val="es-ES"/>
        </w:rPr>
      </w:pPr>
      <w:r w:rsidRPr="007C55E8">
        <w:rPr>
          <w:w w:val="105"/>
          <w:lang w:val="es-ES"/>
        </w:rPr>
        <w:t>Filiación institucional del Co-Director:</w:t>
      </w:r>
    </w:p>
    <w:p w:rsidR="00DE324B" w:rsidRDefault="00DE324B" w:rsidP="00CC020E">
      <w:pPr>
        <w:pStyle w:val="BodyText"/>
        <w:spacing w:line="312" w:lineRule="auto"/>
        <w:jc w:val="both"/>
        <w:rPr>
          <w:sz w:val="25"/>
        </w:rPr>
      </w:pPr>
      <w:r>
        <w:rPr>
          <w:noProof/>
          <w:lang w:val="es-CO"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0.7pt;margin-top:16.65pt;width:394.3pt;height:137.2pt;z-index:251658240;mso-wrap-distance-left:0;mso-wrap-distance-right:0;mso-position-horizontal-relative:page" filled="f" strokeweight=".36pt">
            <v:textbox inset="0,0,0,0">
              <w:txbxContent>
                <w:p w:rsidR="00DE324B" w:rsidRPr="007C55E8" w:rsidRDefault="00DE324B">
                  <w:pPr>
                    <w:pStyle w:val="BodyText"/>
                    <w:spacing w:before="24" w:line="326" w:lineRule="auto"/>
                    <w:ind w:left="101" w:right="42"/>
                    <w:jc w:val="both"/>
                    <w:rPr>
                      <w:lang w:val="es-ES"/>
                    </w:rPr>
                  </w:pPr>
                  <w:r w:rsidRPr="007C55E8">
                    <w:rPr>
                      <w:w w:val="105"/>
                      <w:lang w:val="es-ES"/>
                    </w:rPr>
                    <w:t xml:space="preserve">Declaro conocer el Reglamento del Doctorado en </w:t>
                  </w:r>
                  <w:r>
                    <w:rPr>
                      <w:w w:val="105"/>
                      <w:lang w:val="es-ES"/>
                    </w:rPr>
                    <w:t>Estudios Sociales</w:t>
                  </w:r>
                  <w:r w:rsidRPr="007C55E8">
                    <w:rPr>
                      <w:w w:val="105"/>
                      <w:lang w:val="es-ES"/>
                    </w:rPr>
                    <w:t xml:space="preserve"> de </w:t>
                  </w:r>
                  <w:smartTag w:uri="urn:schemas-microsoft-com:office:smarttags" w:element="PersonName">
                    <w:smartTagPr>
                      <w:attr w:name="ProductID" w:val="la Universidad Nacional"/>
                    </w:smartTagPr>
                    <w:r w:rsidRPr="007C55E8">
                      <w:rPr>
                        <w:w w:val="105"/>
                        <w:lang w:val="es-ES"/>
                      </w:rPr>
                      <w:t>la Universidad Nacional</w:t>
                    </w:r>
                  </w:smartTag>
                  <w:r w:rsidRPr="007C55E8">
                    <w:rPr>
                      <w:w w:val="105"/>
                      <w:lang w:val="es-ES"/>
                    </w:rPr>
                    <w:t xml:space="preserve"> del Litoral, y dejo constancia de que acepto todas las exigencias que allí se establecen, así como cualquier otra actividad curricular que fije el Comité Académico.</w:t>
                  </w:r>
                </w:p>
                <w:p w:rsidR="00DE324B" w:rsidRPr="007C55E8" w:rsidRDefault="00DE324B">
                  <w:pPr>
                    <w:pStyle w:val="BodyText"/>
                    <w:rPr>
                      <w:lang w:val="es-ES"/>
                    </w:rPr>
                  </w:pPr>
                </w:p>
                <w:p w:rsidR="00DE324B" w:rsidRPr="007C55E8" w:rsidRDefault="00DE324B">
                  <w:pPr>
                    <w:pStyle w:val="BodyText"/>
                    <w:spacing w:before="6"/>
                    <w:rPr>
                      <w:sz w:val="20"/>
                      <w:lang w:val="es-ES"/>
                    </w:rPr>
                  </w:pPr>
                </w:p>
                <w:p w:rsidR="00DE324B" w:rsidRPr="007C55E8" w:rsidRDefault="00DE324B">
                  <w:pPr>
                    <w:ind w:left="101"/>
                    <w:jc w:val="both"/>
                    <w:rPr>
                      <w:b/>
                      <w:sz w:val="18"/>
                      <w:lang w:val="es-ES"/>
                    </w:rPr>
                  </w:pPr>
                  <w:r w:rsidRPr="007C55E8">
                    <w:rPr>
                      <w:b/>
                      <w:w w:val="105"/>
                      <w:sz w:val="18"/>
                      <w:lang w:val="es-ES"/>
                    </w:rPr>
                    <w:t>Lugar y fecha:</w:t>
                  </w:r>
                </w:p>
                <w:p w:rsidR="00DE324B" w:rsidRPr="007C55E8" w:rsidRDefault="00DE324B">
                  <w:pPr>
                    <w:pStyle w:val="BodyText"/>
                    <w:rPr>
                      <w:lang w:val="es-ES"/>
                    </w:rPr>
                  </w:pPr>
                </w:p>
                <w:p w:rsidR="00DE324B" w:rsidRPr="007C55E8" w:rsidRDefault="00DE324B">
                  <w:pPr>
                    <w:pStyle w:val="BodyText"/>
                    <w:rPr>
                      <w:lang w:val="es-ES"/>
                    </w:rPr>
                  </w:pPr>
                </w:p>
                <w:p w:rsidR="00DE324B" w:rsidRPr="007C55E8" w:rsidRDefault="00DE324B">
                  <w:pPr>
                    <w:spacing w:before="142"/>
                    <w:ind w:left="101"/>
                    <w:jc w:val="both"/>
                    <w:rPr>
                      <w:b/>
                      <w:sz w:val="18"/>
                      <w:lang w:val="es-ES"/>
                    </w:rPr>
                  </w:pPr>
                  <w:r w:rsidRPr="007C55E8">
                    <w:rPr>
                      <w:b/>
                      <w:w w:val="105"/>
                      <w:sz w:val="18"/>
                      <w:lang w:val="es-ES"/>
                    </w:rPr>
                    <w:t>Firma y aclaración:</w:t>
                  </w:r>
                </w:p>
              </w:txbxContent>
            </v:textbox>
            <w10:wrap type="topAndBottom" anchorx="page"/>
          </v:shape>
        </w:pict>
      </w:r>
    </w:p>
    <w:sectPr w:rsidR="00DE324B" w:rsidSect="00941C74">
      <w:headerReference w:type="default" r:id="rId6"/>
      <w:footerReference w:type="default" r:id="rId7"/>
      <w:pgSz w:w="12240" w:h="15840"/>
      <w:pgMar w:top="1760" w:right="1400" w:bottom="1680" w:left="1720" w:header="689" w:footer="14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24B" w:rsidRDefault="00DE324B" w:rsidP="00941C74">
      <w:r>
        <w:separator/>
      </w:r>
    </w:p>
  </w:endnote>
  <w:endnote w:type="continuationSeparator" w:id="1">
    <w:p w:rsidR="00DE324B" w:rsidRDefault="00DE324B" w:rsidP="00941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4B" w:rsidRDefault="00DE324B">
    <w:pPr>
      <w:pStyle w:val="BodyText"/>
      <w:spacing w:line="14" w:lineRule="auto"/>
      <w:rPr>
        <w:sz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2pt;margin-top:707.35pt;width:117.8pt;height:19.55pt;z-index:-251656192;mso-position-horizontal-relative:page;mso-position-vertical-relative:page" filled="f" stroked="f">
          <v:textbox inset="0,0,0,0">
            <w:txbxContent>
              <w:p w:rsidR="00DE324B" w:rsidRPr="007C55E8" w:rsidRDefault="00DE324B">
                <w:pPr>
                  <w:spacing w:line="167" w:lineRule="exact"/>
                  <w:ind w:left="20"/>
                  <w:rPr>
                    <w:rFonts w:ascii="Tahoma" w:eastAsia="Times New Roman"/>
                    <w:b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b/>
                    <w:sz w:val="14"/>
                    <w:lang w:val="es-ES"/>
                  </w:rPr>
                  <w:t>Universidad Nacional del Litoral</w:t>
                </w:r>
              </w:p>
              <w:p w:rsidR="00DE324B" w:rsidRPr="007C55E8" w:rsidRDefault="00DE324B">
                <w:pPr>
                  <w:spacing w:before="40"/>
                  <w:ind w:left="20"/>
                  <w:rPr>
                    <w:rFonts w:ascii="Tahoma" w:eastAsia="Times New Roman"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sz w:val="14"/>
                    <w:lang w:val="es-ES"/>
                  </w:rPr>
                  <w:t>Facultad de  Humanidades y Ciencias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0" type="#_x0000_t202" style="position:absolute;margin-left:424.75pt;margin-top:706.75pt;width:112.7pt;height:29.9pt;z-index:-251655168;mso-position-horizontal-relative:page;mso-position-vertical-relative:page" filled="f" stroked="f">
          <v:textbox inset="0,0,0,0">
            <w:txbxContent>
              <w:p w:rsidR="00DE324B" w:rsidRPr="007C55E8" w:rsidRDefault="00DE324B">
                <w:pPr>
                  <w:spacing w:line="297" w:lineRule="auto"/>
                  <w:ind w:left="20"/>
                  <w:rPr>
                    <w:rFonts w:ascii="Tahoma" w:eastAsia="Times New Roman"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sz w:val="14"/>
                    <w:lang w:val="es-ES"/>
                  </w:rPr>
                  <w:t>Ciudad Universitaria. Paraje El Pozo S3000ZAA Santa Fe.</w:t>
                </w:r>
              </w:p>
              <w:p w:rsidR="00DE324B" w:rsidRDefault="00DE324B">
                <w:pPr>
                  <w:spacing w:line="166" w:lineRule="exact"/>
                  <w:ind w:left="20"/>
                  <w:rPr>
                    <w:rFonts w:ascii="Tahoma" w:eastAsia="Times New Roman"/>
                    <w:sz w:val="14"/>
                  </w:rPr>
                </w:pPr>
                <w:r>
                  <w:rPr>
                    <w:rFonts w:ascii="Tahoma" w:eastAsia="Times New Roman"/>
                    <w:sz w:val="14"/>
                  </w:rPr>
                  <w:t>Tel: (0342) 457 5105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24B" w:rsidRDefault="00DE324B" w:rsidP="00941C74">
      <w:r>
        <w:separator/>
      </w:r>
    </w:p>
  </w:footnote>
  <w:footnote w:type="continuationSeparator" w:id="1">
    <w:p w:rsidR="00DE324B" w:rsidRDefault="00DE324B" w:rsidP="00941C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4B" w:rsidRDefault="00DE324B" w:rsidP="004E2C94">
    <w:pPr>
      <w:pStyle w:val="BodyText"/>
      <w:jc w:val="center"/>
      <w:rPr>
        <w:sz w:val="20"/>
      </w:rPr>
    </w:pPr>
    <w:r w:rsidRPr="004E2C94">
      <w:rPr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.25pt;height:59.25pt">
          <v:imagedata r:id="rId1" o:title=""/>
        </v:shape>
      </w:pict>
    </w:r>
  </w:p>
  <w:p w:rsidR="00DE324B" w:rsidRDefault="00DE324B" w:rsidP="004E2C94">
    <w:pPr>
      <w:pStyle w:val="BodyText"/>
      <w:jc w:val="center"/>
      <w:rPr>
        <w:sz w:val="20"/>
      </w:rPr>
    </w:pPr>
  </w:p>
  <w:p w:rsidR="00DE324B" w:rsidRDefault="00DE324B" w:rsidP="004E2C94">
    <w:pPr>
      <w:pStyle w:val="BodyText"/>
      <w:spacing w:line="14" w:lineRule="auto"/>
      <w:jc w:val="center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C74"/>
    <w:rsid w:val="002A47A8"/>
    <w:rsid w:val="004E2C94"/>
    <w:rsid w:val="004F489F"/>
    <w:rsid w:val="007206CB"/>
    <w:rsid w:val="00723962"/>
    <w:rsid w:val="007C55E8"/>
    <w:rsid w:val="00941C74"/>
    <w:rsid w:val="009D2001"/>
    <w:rsid w:val="00CB1CE5"/>
    <w:rsid w:val="00CC020E"/>
    <w:rsid w:val="00D81FF1"/>
    <w:rsid w:val="00DE324B"/>
    <w:rsid w:val="00E835A0"/>
    <w:rsid w:val="00F3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C74"/>
    <w:pPr>
      <w:widowControl w:val="0"/>
    </w:pPr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941C74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941C74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lang w:val="en-US" w:eastAsia="en-US"/>
    </w:rPr>
  </w:style>
  <w:style w:type="paragraph" w:customStyle="1" w:styleId="Heading11">
    <w:name w:val="Heading 11"/>
    <w:basedOn w:val="Normal"/>
    <w:uiPriority w:val="99"/>
    <w:rsid w:val="00941C74"/>
    <w:pPr>
      <w:ind w:left="399" w:right="2816"/>
      <w:outlineLvl w:val="1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99"/>
    <w:qFormat/>
    <w:rsid w:val="00941C74"/>
  </w:style>
  <w:style w:type="paragraph" w:customStyle="1" w:styleId="TableParagraph">
    <w:name w:val="Table Paragraph"/>
    <w:basedOn w:val="Normal"/>
    <w:uiPriority w:val="99"/>
    <w:rsid w:val="00941C74"/>
  </w:style>
  <w:style w:type="paragraph" w:styleId="Header">
    <w:name w:val="header"/>
    <w:basedOn w:val="Normal"/>
    <w:link w:val="HeaderChar"/>
    <w:uiPriority w:val="99"/>
    <w:rsid w:val="004E2C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10A"/>
    <w:rPr>
      <w:rFonts w:ascii="Arial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4E2C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010A"/>
    <w:rPr>
      <w:rFonts w:ascii="Arial" w:hAnsi="Arial" w:cs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162</Words>
  <Characters>894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INSCRIPCION</dc:title>
  <dc:subject/>
  <dc:creator>alumno</dc:creator>
  <cp:keywords>()</cp:keywords>
  <dc:description/>
  <cp:lastModifiedBy>WinuE</cp:lastModifiedBy>
  <cp:revision>3</cp:revision>
  <cp:lastPrinted>2017-06-26T18:05:00Z</cp:lastPrinted>
  <dcterms:created xsi:type="dcterms:W3CDTF">2017-06-26T18:05:00Z</dcterms:created>
  <dcterms:modified xsi:type="dcterms:W3CDTF">2017-06-26T21:19:00Z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Version 1.2.0</vt:lpwstr>
  </property>
</Properties>
</file>